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284A86" w:rsidRPr="00284A86" w:rsidRDefault="009E7F87" w:rsidP="00284A86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="00284A86" w:rsidRPr="00284A8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CHAIRES SUPÉRIEURES</w:t>
            </w:r>
          </w:p>
          <w:p w:rsidR="00016CA1" w:rsidRPr="00016CA1" w:rsidRDefault="009E7F87" w:rsidP="0028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2025</w:t>
            </w:r>
            <w:r w:rsidR="00284A86" w:rsidRPr="00284A8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-202</w:t>
            </w: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>
      <w:bookmarkStart w:id="0" w:name="_GoBack"/>
      <w:bookmarkEnd w:id="0"/>
    </w:p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284A86" w:rsidRPr="003D31F4">
        <w:rPr>
          <w:rFonts w:ascii="Verdana" w:hAnsi="Verdana"/>
          <w:sz w:val="18"/>
          <w:szCs w:val="18"/>
        </w:rPr>
        <w:t>chaque dossier</w:t>
      </w:r>
      <w:r w:rsidR="00284A86">
        <w:rPr>
          <w:rFonts w:ascii="Verdana" w:hAnsi="Verdana"/>
          <w:sz w:val="18"/>
          <w:szCs w:val="18"/>
        </w:rPr>
        <w:t xml:space="preserve"> complet</w:t>
      </w:r>
      <w:r w:rsidR="00284A86" w:rsidRPr="003D31F4">
        <w:rPr>
          <w:rFonts w:ascii="Verdana" w:hAnsi="Verdana"/>
          <w:sz w:val="18"/>
          <w:szCs w:val="18"/>
        </w:rPr>
        <w:t xml:space="preserve"> </w:t>
      </w:r>
      <w:r w:rsidR="00284A86">
        <w:rPr>
          <w:rFonts w:ascii="Verdana" w:hAnsi="Verdana"/>
          <w:sz w:val="18"/>
          <w:szCs w:val="18"/>
        </w:rPr>
        <w:t xml:space="preserve">doit comprendre </w:t>
      </w:r>
      <w:r w:rsidR="00284A86" w:rsidRPr="003D31F4">
        <w:rPr>
          <w:rFonts w:ascii="Verdana" w:hAnsi="Verdana"/>
          <w:sz w:val="18"/>
          <w:szCs w:val="18"/>
        </w:rPr>
        <w:t xml:space="preserve">: </w:t>
      </w:r>
      <w:r w:rsidR="00284A86">
        <w:rPr>
          <w:rFonts w:ascii="Verdana" w:hAnsi="Verdana"/>
          <w:sz w:val="18"/>
          <w:szCs w:val="18"/>
        </w:rPr>
        <w:t>les imprimés joints en annexe 1 et 2 + le dernier arrêté d’échelon acquis + une attestation d’enseignement en CPGE.</w:t>
      </w:r>
    </w:p>
    <w:p w:rsidR="00971368" w:rsidRDefault="00971368" w:rsidP="00971368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Chaque établissement renverra une annexe 3 sur laquelle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r w:rsidR="00284A86" w:rsidRPr="00284A8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CHAIRES SUP. </w:t>
                            </w:r>
                            <w:r w:rsidR="009E7F8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2025-2026</w:t>
                            </w:r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r w:rsidR="00284A86" w:rsidRPr="00284A86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CHAIRES SUP. </w:t>
                      </w:r>
                      <w:r w:rsidR="009E7F87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2025-2026</w:t>
                      </w:r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9E7F87">
        <w:rPr>
          <w:rFonts w:ascii="Verdana" w:hAnsi="Verdana"/>
          <w:b/>
          <w:sz w:val="18"/>
          <w:szCs w:val="18"/>
          <w:u w:val="single"/>
        </w:rPr>
        <w:t>mercredi 07 mai 2025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9E7F87" w:rsidP="00016CA1">
    <w:pPr>
      <w:pStyle w:val="ServiceInfoHeader"/>
      <w:rPr>
        <w:rFonts w:ascii="Verdana" w:hAnsi="Verdana"/>
      </w:rPr>
    </w:pPr>
    <w:r>
      <w:rPr>
        <w:rFonts w:ascii="Verdana" w:hAnsi="Verdana"/>
      </w:rPr>
      <w:t>Direction de l’enseignement privé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2FE4"/>
    <w:multiLevelType w:val="hybridMultilevel"/>
    <w:tmpl w:val="D728CF82"/>
    <w:lvl w:ilvl="0" w:tplc="6AC0A8E0">
      <w:start w:val="1"/>
      <w:numFmt w:val="bullet"/>
      <w:lvlText w:val=""/>
      <w:lvlJc w:val="left"/>
      <w:pPr>
        <w:tabs>
          <w:tab w:val="num" w:pos="340"/>
        </w:tabs>
        <w:ind w:left="170" w:hanging="11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4A8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A67BD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71368"/>
    <w:rsid w:val="00990A83"/>
    <w:rsid w:val="009957F6"/>
    <w:rsid w:val="009B1F33"/>
    <w:rsid w:val="009B3A0E"/>
    <w:rsid w:val="009B6CF4"/>
    <w:rsid w:val="009E7F87"/>
    <w:rsid w:val="00A00955"/>
    <w:rsid w:val="00A52418"/>
    <w:rsid w:val="00AA29A1"/>
    <w:rsid w:val="00B70B54"/>
    <w:rsid w:val="00B934BA"/>
    <w:rsid w:val="00B93E13"/>
    <w:rsid w:val="00BC1CA1"/>
    <w:rsid w:val="00BD140A"/>
    <w:rsid w:val="00C70CCC"/>
    <w:rsid w:val="00CE169A"/>
    <w:rsid w:val="00D11007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79A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2025-04-08T05:57:00Z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